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426" w:rsidRDefault="00BE3426" w:rsidP="00665378"/>
    <w:p w:rsidR="00BE3426" w:rsidRDefault="00BE3426" w:rsidP="00AA019B">
      <w:pPr>
        <w:jc w:val="center"/>
      </w:pPr>
      <w:r>
        <w:t>График проведения заседаний педагогического совета</w:t>
      </w:r>
    </w:p>
    <w:p w:rsidR="00BE3426" w:rsidRDefault="00BE3426" w:rsidP="00AA019B">
      <w:pPr>
        <w:jc w:val="center"/>
      </w:pPr>
      <w:r>
        <w:t>МАУДО «ДХШ №2»</w:t>
      </w:r>
    </w:p>
    <w:p w:rsidR="00BE3426" w:rsidRDefault="00BE3426" w:rsidP="00AA019B">
      <w:pPr>
        <w:jc w:val="center"/>
      </w:pPr>
    </w:p>
    <w:tbl>
      <w:tblPr>
        <w:tblpPr w:leftFromText="180" w:rightFromText="180" w:vertAnchor="page" w:horzAnchor="margin" w:tblpY="231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4536"/>
        <w:gridCol w:w="2127"/>
        <w:gridCol w:w="2268"/>
      </w:tblGrid>
      <w:tr w:rsidR="00BE3426" w:rsidRPr="002F0592">
        <w:tc>
          <w:tcPr>
            <w:tcW w:w="675" w:type="dxa"/>
          </w:tcPr>
          <w:p w:rsidR="00BE3426" w:rsidRPr="002F0592" w:rsidRDefault="00BE3426" w:rsidP="002F0592">
            <w:pPr>
              <w:jc w:val="center"/>
            </w:pPr>
            <w:r w:rsidRPr="002F0592">
              <w:t>№ п/п</w:t>
            </w:r>
          </w:p>
        </w:tc>
        <w:tc>
          <w:tcPr>
            <w:tcW w:w="4536" w:type="dxa"/>
          </w:tcPr>
          <w:p w:rsidR="00BE3426" w:rsidRPr="002F0592" w:rsidRDefault="00BE3426" w:rsidP="002F0592">
            <w:pPr>
              <w:jc w:val="center"/>
            </w:pPr>
            <w:r w:rsidRPr="002F0592">
              <w:t>Наименование</w:t>
            </w:r>
          </w:p>
        </w:tc>
        <w:tc>
          <w:tcPr>
            <w:tcW w:w="2127" w:type="dxa"/>
          </w:tcPr>
          <w:p w:rsidR="00BE3426" w:rsidRPr="002F0592" w:rsidRDefault="00BE3426" w:rsidP="002F0592">
            <w:pPr>
              <w:jc w:val="center"/>
            </w:pPr>
            <w:r w:rsidRPr="002F0592">
              <w:t>Дата проведения</w:t>
            </w:r>
          </w:p>
        </w:tc>
        <w:tc>
          <w:tcPr>
            <w:tcW w:w="2268" w:type="dxa"/>
          </w:tcPr>
          <w:p w:rsidR="00BE3426" w:rsidRPr="002F0592" w:rsidRDefault="00BE3426" w:rsidP="002F0592">
            <w:pPr>
              <w:jc w:val="center"/>
            </w:pPr>
            <w:r w:rsidRPr="002F0592">
              <w:t>Ответственные</w:t>
            </w:r>
          </w:p>
        </w:tc>
      </w:tr>
      <w:tr w:rsidR="00BE3426" w:rsidRPr="002F0592">
        <w:tc>
          <w:tcPr>
            <w:tcW w:w="675" w:type="dxa"/>
          </w:tcPr>
          <w:p w:rsidR="00BE3426" w:rsidRPr="002F0592" w:rsidRDefault="00BE3426" w:rsidP="002F0592">
            <w:pPr>
              <w:jc w:val="center"/>
            </w:pPr>
            <w:r w:rsidRPr="002F0592">
              <w:t>1</w:t>
            </w:r>
          </w:p>
        </w:tc>
        <w:tc>
          <w:tcPr>
            <w:tcW w:w="4536" w:type="dxa"/>
          </w:tcPr>
          <w:p w:rsidR="00BE3426" w:rsidRPr="002F0592" w:rsidRDefault="00BE3426" w:rsidP="002F0592">
            <w:pPr>
              <w:jc w:val="both"/>
              <w:rPr>
                <w:b/>
                <w:bCs/>
              </w:rPr>
            </w:pPr>
            <w:r w:rsidRPr="002F0592">
              <w:t xml:space="preserve"> «Перспективное планирование на новый учебный год»</w:t>
            </w:r>
          </w:p>
        </w:tc>
        <w:tc>
          <w:tcPr>
            <w:tcW w:w="2127" w:type="dxa"/>
          </w:tcPr>
          <w:p w:rsidR="00BE3426" w:rsidRPr="002F0592" w:rsidRDefault="00BE3426" w:rsidP="002F0592">
            <w:pPr>
              <w:jc w:val="center"/>
              <w:rPr>
                <w:b/>
                <w:bCs/>
              </w:rPr>
            </w:pPr>
            <w:r w:rsidRPr="002F0592">
              <w:t>август</w:t>
            </w:r>
          </w:p>
        </w:tc>
        <w:tc>
          <w:tcPr>
            <w:tcW w:w="2268" w:type="dxa"/>
          </w:tcPr>
          <w:p w:rsidR="00BE3426" w:rsidRPr="002F0592" w:rsidRDefault="00BE3426" w:rsidP="002F0592">
            <w:r w:rsidRPr="002F0592">
              <w:t>Белкина М.В.</w:t>
            </w:r>
          </w:p>
          <w:p w:rsidR="00BE3426" w:rsidRPr="002F0592" w:rsidRDefault="00BE3426" w:rsidP="002F0592">
            <w:r w:rsidRPr="002F0592">
              <w:t>Запорожан О.В.</w:t>
            </w:r>
          </w:p>
          <w:p w:rsidR="00BE3426" w:rsidRPr="002F0592" w:rsidRDefault="00BE3426" w:rsidP="002F0592">
            <w:pPr>
              <w:rPr>
                <w:b/>
                <w:bCs/>
              </w:rPr>
            </w:pPr>
          </w:p>
        </w:tc>
      </w:tr>
      <w:tr w:rsidR="00BE3426" w:rsidRPr="002F0592">
        <w:trPr>
          <w:trHeight w:val="920"/>
        </w:trPr>
        <w:tc>
          <w:tcPr>
            <w:tcW w:w="675" w:type="dxa"/>
          </w:tcPr>
          <w:p w:rsidR="00BE3426" w:rsidRPr="002F0592" w:rsidRDefault="00BE3426" w:rsidP="002F0592">
            <w:pPr>
              <w:jc w:val="center"/>
            </w:pPr>
            <w:r w:rsidRPr="002F0592">
              <w:t>2</w:t>
            </w:r>
          </w:p>
        </w:tc>
        <w:tc>
          <w:tcPr>
            <w:tcW w:w="4536" w:type="dxa"/>
          </w:tcPr>
          <w:p w:rsidR="00BE3426" w:rsidRPr="002F0592" w:rsidRDefault="00BE3426" w:rsidP="002F0592">
            <w:pPr>
              <w:jc w:val="both"/>
              <w:rPr>
                <w:kern w:val="36"/>
              </w:rPr>
            </w:pPr>
            <w:r w:rsidRPr="002F0592">
              <w:rPr>
                <w:kern w:val="36"/>
              </w:rPr>
              <w:t>«Программа воспитания как основа проектирования воспитательной деятельности в образовательной организации»</w:t>
            </w:r>
          </w:p>
        </w:tc>
        <w:tc>
          <w:tcPr>
            <w:tcW w:w="2127" w:type="dxa"/>
          </w:tcPr>
          <w:p w:rsidR="00BE3426" w:rsidRPr="002F0592" w:rsidRDefault="00BE3426" w:rsidP="002F0592">
            <w:pPr>
              <w:jc w:val="center"/>
            </w:pPr>
            <w:r w:rsidRPr="002F0592">
              <w:t>ноябрь</w:t>
            </w:r>
          </w:p>
          <w:p w:rsidR="00BE3426" w:rsidRPr="002F0592" w:rsidRDefault="00BE3426" w:rsidP="002F0592">
            <w:pPr>
              <w:jc w:val="center"/>
            </w:pPr>
          </w:p>
        </w:tc>
        <w:tc>
          <w:tcPr>
            <w:tcW w:w="2268" w:type="dxa"/>
          </w:tcPr>
          <w:p w:rsidR="00BE3426" w:rsidRPr="002F0592" w:rsidRDefault="00BE3426" w:rsidP="002F0592">
            <w:r w:rsidRPr="002F0592">
              <w:t>Белкина М.В.</w:t>
            </w:r>
          </w:p>
          <w:p w:rsidR="00BE3426" w:rsidRPr="002F0592" w:rsidRDefault="00BE3426" w:rsidP="002F0592">
            <w:r w:rsidRPr="002F0592">
              <w:t>Запорожан О.В.</w:t>
            </w:r>
          </w:p>
          <w:p w:rsidR="00BE3426" w:rsidRPr="002F0592" w:rsidRDefault="00BE3426" w:rsidP="002F0592">
            <w:r w:rsidRPr="002F0592">
              <w:t>Якупова Р.Р.</w:t>
            </w:r>
          </w:p>
          <w:p w:rsidR="00BE3426" w:rsidRPr="002F0592" w:rsidRDefault="00BE3426" w:rsidP="002F0592">
            <w:r w:rsidRPr="002F0592">
              <w:t xml:space="preserve">Ахметшина Г.М. </w:t>
            </w:r>
          </w:p>
        </w:tc>
      </w:tr>
      <w:tr w:rsidR="00BE3426" w:rsidRPr="002F0592">
        <w:tc>
          <w:tcPr>
            <w:tcW w:w="675" w:type="dxa"/>
          </w:tcPr>
          <w:p w:rsidR="00BE3426" w:rsidRPr="002F0592" w:rsidRDefault="00BE3426" w:rsidP="002F0592">
            <w:pPr>
              <w:jc w:val="center"/>
            </w:pPr>
            <w:r w:rsidRPr="002F0592">
              <w:t>3</w:t>
            </w:r>
          </w:p>
        </w:tc>
        <w:tc>
          <w:tcPr>
            <w:tcW w:w="4536" w:type="dxa"/>
          </w:tcPr>
          <w:p w:rsidR="00BE3426" w:rsidRPr="002F0592" w:rsidRDefault="00BE3426" w:rsidP="002F0592">
            <w:pPr>
              <w:jc w:val="both"/>
            </w:pPr>
            <w:r w:rsidRPr="002F0592">
              <w:t xml:space="preserve"> «Совершенствование программно-методического обеспечения. Итоги, анализ, планирование»</w:t>
            </w:r>
          </w:p>
        </w:tc>
        <w:tc>
          <w:tcPr>
            <w:tcW w:w="2127" w:type="dxa"/>
          </w:tcPr>
          <w:p w:rsidR="00BE3426" w:rsidRPr="002F0592" w:rsidRDefault="00BE3426" w:rsidP="002F0592">
            <w:pPr>
              <w:jc w:val="center"/>
              <w:rPr>
                <w:b/>
                <w:bCs/>
              </w:rPr>
            </w:pPr>
            <w:r w:rsidRPr="002F0592">
              <w:t>январь</w:t>
            </w:r>
          </w:p>
        </w:tc>
        <w:tc>
          <w:tcPr>
            <w:tcW w:w="2268" w:type="dxa"/>
          </w:tcPr>
          <w:p w:rsidR="00BE3426" w:rsidRPr="002F0592" w:rsidRDefault="00BE3426" w:rsidP="002F0592">
            <w:r w:rsidRPr="002F0592">
              <w:t>Белкина М.В.</w:t>
            </w:r>
          </w:p>
          <w:p w:rsidR="00BE3426" w:rsidRPr="002F0592" w:rsidRDefault="00BE3426" w:rsidP="002F0592">
            <w:r w:rsidRPr="002F0592">
              <w:t>Запорожан О.В.</w:t>
            </w:r>
          </w:p>
          <w:p w:rsidR="00BE3426" w:rsidRPr="002F0592" w:rsidRDefault="00BE3426" w:rsidP="002F0592">
            <w:r w:rsidRPr="002F0592">
              <w:t>Хамидуллина О.Р.</w:t>
            </w:r>
          </w:p>
          <w:p w:rsidR="00BE3426" w:rsidRPr="002F0592" w:rsidRDefault="00BE3426" w:rsidP="002F0592">
            <w:r w:rsidRPr="002F0592">
              <w:t xml:space="preserve">Преподаватели </w:t>
            </w:r>
          </w:p>
        </w:tc>
      </w:tr>
      <w:tr w:rsidR="00BE3426" w:rsidRPr="002F0592">
        <w:tc>
          <w:tcPr>
            <w:tcW w:w="675" w:type="dxa"/>
          </w:tcPr>
          <w:p w:rsidR="00BE3426" w:rsidRPr="002F0592" w:rsidRDefault="00BE3426" w:rsidP="002F0592">
            <w:pPr>
              <w:jc w:val="center"/>
            </w:pPr>
            <w:r w:rsidRPr="002F0592">
              <w:t>4</w:t>
            </w:r>
          </w:p>
        </w:tc>
        <w:tc>
          <w:tcPr>
            <w:tcW w:w="4536" w:type="dxa"/>
          </w:tcPr>
          <w:p w:rsidR="00BE3426" w:rsidRPr="002F0592" w:rsidRDefault="00BE3426" w:rsidP="002F0592">
            <w:pPr>
              <w:jc w:val="both"/>
            </w:pPr>
            <w:r w:rsidRPr="002F0592">
              <w:t>«Самообразование – одна из форм повышения профессионального мастерства педагога в целях повышения качества образования в школе»</w:t>
            </w:r>
          </w:p>
        </w:tc>
        <w:tc>
          <w:tcPr>
            <w:tcW w:w="2127" w:type="dxa"/>
          </w:tcPr>
          <w:p w:rsidR="00BE3426" w:rsidRPr="002F0592" w:rsidRDefault="00BE3426" w:rsidP="002F0592">
            <w:pPr>
              <w:jc w:val="center"/>
            </w:pPr>
            <w:r w:rsidRPr="002F0592">
              <w:t>апрель</w:t>
            </w:r>
          </w:p>
        </w:tc>
        <w:tc>
          <w:tcPr>
            <w:tcW w:w="2268" w:type="dxa"/>
          </w:tcPr>
          <w:p w:rsidR="00BE3426" w:rsidRPr="002F0592" w:rsidRDefault="00BE3426" w:rsidP="002F0592">
            <w:r w:rsidRPr="002F0592">
              <w:t>Белкина М.В.</w:t>
            </w:r>
          </w:p>
          <w:p w:rsidR="00BE3426" w:rsidRPr="002F0592" w:rsidRDefault="00BE3426" w:rsidP="002F0592">
            <w:r w:rsidRPr="002F0592">
              <w:t>Запорожан О.В.</w:t>
            </w:r>
          </w:p>
        </w:tc>
      </w:tr>
      <w:tr w:rsidR="00BE3426" w:rsidRPr="002F0592">
        <w:tc>
          <w:tcPr>
            <w:tcW w:w="675" w:type="dxa"/>
          </w:tcPr>
          <w:p w:rsidR="00BE3426" w:rsidRPr="002F0592" w:rsidRDefault="00BE3426" w:rsidP="002F0592">
            <w:pPr>
              <w:jc w:val="center"/>
            </w:pPr>
            <w:r>
              <w:t>5</w:t>
            </w:r>
          </w:p>
        </w:tc>
        <w:tc>
          <w:tcPr>
            <w:tcW w:w="4536" w:type="dxa"/>
          </w:tcPr>
          <w:p w:rsidR="00BE3426" w:rsidRPr="002F0592" w:rsidRDefault="00BE3426" w:rsidP="00274FCA">
            <w:pPr>
              <w:jc w:val="both"/>
            </w:pPr>
            <w:r w:rsidRPr="002F0592">
              <w:t>«Допуск обучающихся к выпускным экзаменам»</w:t>
            </w:r>
          </w:p>
          <w:p w:rsidR="00BE3426" w:rsidRPr="002F0592" w:rsidRDefault="00BE3426" w:rsidP="00274FCA">
            <w:pPr>
              <w:jc w:val="both"/>
            </w:pPr>
            <w:r>
              <w:t xml:space="preserve"> </w:t>
            </w:r>
          </w:p>
        </w:tc>
        <w:tc>
          <w:tcPr>
            <w:tcW w:w="2127" w:type="dxa"/>
          </w:tcPr>
          <w:p w:rsidR="00BE3426" w:rsidRPr="002F0592" w:rsidRDefault="00BE3426" w:rsidP="002F0592">
            <w:pPr>
              <w:jc w:val="center"/>
            </w:pPr>
            <w:r>
              <w:t>апрель</w:t>
            </w:r>
          </w:p>
        </w:tc>
        <w:tc>
          <w:tcPr>
            <w:tcW w:w="2268" w:type="dxa"/>
          </w:tcPr>
          <w:p w:rsidR="00BE3426" w:rsidRPr="002F0592" w:rsidRDefault="00BE3426" w:rsidP="00274FCA">
            <w:r w:rsidRPr="002F0592">
              <w:t>Белкина М.В.</w:t>
            </w:r>
          </w:p>
          <w:p w:rsidR="00BE3426" w:rsidRPr="002F0592" w:rsidRDefault="00BE3426" w:rsidP="00274FCA">
            <w:r w:rsidRPr="002F0592">
              <w:t>Запорожан О.В.</w:t>
            </w:r>
          </w:p>
        </w:tc>
      </w:tr>
      <w:tr w:rsidR="00BE3426" w:rsidRPr="002F0592">
        <w:tc>
          <w:tcPr>
            <w:tcW w:w="675" w:type="dxa"/>
          </w:tcPr>
          <w:p w:rsidR="00BE3426" w:rsidRPr="002F0592" w:rsidRDefault="00BE3426" w:rsidP="002F0592">
            <w:pPr>
              <w:jc w:val="center"/>
            </w:pPr>
            <w:r>
              <w:t>6</w:t>
            </w:r>
          </w:p>
        </w:tc>
        <w:tc>
          <w:tcPr>
            <w:tcW w:w="4536" w:type="dxa"/>
          </w:tcPr>
          <w:p w:rsidR="00BE3426" w:rsidRPr="002F0592" w:rsidRDefault="00BE3426" w:rsidP="002F0592">
            <w:pPr>
              <w:jc w:val="both"/>
            </w:pPr>
            <w:r>
              <w:t>« О выдаче документов об образовании художественной школы ранней профессиональной ориентации»</w:t>
            </w:r>
          </w:p>
        </w:tc>
        <w:tc>
          <w:tcPr>
            <w:tcW w:w="2127" w:type="dxa"/>
          </w:tcPr>
          <w:p w:rsidR="00BE3426" w:rsidRPr="002F0592" w:rsidRDefault="00BE3426" w:rsidP="002F0592">
            <w:pPr>
              <w:jc w:val="center"/>
            </w:pPr>
            <w:r w:rsidRPr="002F0592">
              <w:t>май</w:t>
            </w:r>
          </w:p>
        </w:tc>
        <w:tc>
          <w:tcPr>
            <w:tcW w:w="2268" w:type="dxa"/>
          </w:tcPr>
          <w:p w:rsidR="00BE3426" w:rsidRPr="002F0592" w:rsidRDefault="00BE3426" w:rsidP="002F0592">
            <w:r w:rsidRPr="002F0592">
              <w:t>Белкина М.В.</w:t>
            </w:r>
          </w:p>
          <w:p w:rsidR="00BE3426" w:rsidRPr="002F0592" w:rsidRDefault="00BE3426" w:rsidP="002F0592">
            <w:r w:rsidRPr="002F0592">
              <w:t>Запорожан О.В.</w:t>
            </w:r>
          </w:p>
        </w:tc>
      </w:tr>
      <w:tr w:rsidR="00BE3426" w:rsidRPr="002F0592">
        <w:tc>
          <w:tcPr>
            <w:tcW w:w="675" w:type="dxa"/>
          </w:tcPr>
          <w:p w:rsidR="00BE3426" w:rsidRPr="002F0592" w:rsidRDefault="00BE3426" w:rsidP="002F0592">
            <w:pPr>
              <w:jc w:val="center"/>
            </w:pPr>
            <w:r>
              <w:t>7</w:t>
            </w:r>
          </w:p>
        </w:tc>
        <w:tc>
          <w:tcPr>
            <w:tcW w:w="4536" w:type="dxa"/>
          </w:tcPr>
          <w:p w:rsidR="00BE3426" w:rsidRPr="002F0592" w:rsidRDefault="00BE3426" w:rsidP="002F0592">
            <w:pPr>
              <w:jc w:val="both"/>
            </w:pPr>
            <w:r w:rsidRPr="002F0592">
              <w:t>«Итоги учебного года: анализ, перспективы, цели и задачи»</w:t>
            </w:r>
          </w:p>
        </w:tc>
        <w:tc>
          <w:tcPr>
            <w:tcW w:w="2127" w:type="dxa"/>
          </w:tcPr>
          <w:p w:rsidR="00BE3426" w:rsidRPr="002F0592" w:rsidRDefault="00BE3426" w:rsidP="002F0592">
            <w:pPr>
              <w:jc w:val="center"/>
            </w:pPr>
            <w:r w:rsidRPr="002F0592">
              <w:t>май</w:t>
            </w:r>
          </w:p>
        </w:tc>
        <w:tc>
          <w:tcPr>
            <w:tcW w:w="2268" w:type="dxa"/>
          </w:tcPr>
          <w:p w:rsidR="00BE3426" w:rsidRPr="002F0592" w:rsidRDefault="00BE3426" w:rsidP="002F0592">
            <w:r w:rsidRPr="002F0592">
              <w:t>Белкина М.В.</w:t>
            </w:r>
          </w:p>
          <w:p w:rsidR="00BE3426" w:rsidRPr="002F0592" w:rsidRDefault="00BE3426" w:rsidP="002F0592">
            <w:r w:rsidRPr="002F0592">
              <w:t>Якупова Р.Р.</w:t>
            </w:r>
          </w:p>
          <w:p w:rsidR="00BE3426" w:rsidRPr="002F0592" w:rsidRDefault="00BE3426" w:rsidP="002F0592">
            <w:r w:rsidRPr="002F0592">
              <w:t>Запорожан О.В.</w:t>
            </w:r>
          </w:p>
          <w:p w:rsidR="00BE3426" w:rsidRPr="002F0592" w:rsidRDefault="00BE3426" w:rsidP="002F0592">
            <w:r w:rsidRPr="002F0592">
              <w:t>Ахметшина Г.М.</w:t>
            </w:r>
          </w:p>
        </w:tc>
      </w:tr>
    </w:tbl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AA019B">
      <w:pPr>
        <w:jc w:val="center"/>
      </w:pPr>
    </w:p>
    <w:p w:rsidR="00BE3426" w:rsidRDefault="00BE3426" w:rsidP="00106F57"/>
    <w:p w:rsidR="00BE3426" w:rsidRPr="005C1F7F" w:rsidRDefault="00BE3426" w:rsidP="00AA019B">
      <w:pPr>
        <w:jc w:val="center"/>
        <w:rPr>
          <w:sz w:val="28"/>
          <w:szCs w:val="28"/>
        </w:rPr>
      </w:pPr>
      <w:r w:rsidRPr="005C1F7F">
        <w:rPr>
          <w:sz w:val="28"/>
          <w:szCs w:val="28"/>
        </w:rPr>
        <w:t>Повестка заседаний педагогических советов МАУДО «ДХШ №2»</w:t>
      </w:r>
    </w:p>
    <w:p w:rsidR="00BE3426" w:rsidRDefault="00BE3426" w:rsidP="00AA019B">
      <w:pPr>
        <w:jc w:val="center"/>
      </w:pPr>
    </w:p>
    <w:p w:rsidR="00BE3426" w:rsidRPr="005C1F7F" w:rsidRDefault="00BE3426" w:rsidP="00A467EE">
      <w:pPr>
        <w:pStyle w:val="ListParagraph"/>
        <w:numPr>
          <w:ilvl w:val="0"/>
          <w:numId w:val="1"/>
        </w:numPr>
        <w:ind w:left="0" w:firstLine="284"/>
        <w:jc w:val="both"/>
        <w:rPr>
          <w:b/>
          <w:bCs/>
        </w:rPr>
      </w:pPr>
      <w:r w:rsidRPr="009E4970">
        <w:rPr>
          <w:b/>
          <w:bCs/>
          <w:i/>
          <w:iCs/>
        </w:rPr>
        <w:t>Педсовет №1</w:t>
      </w:r>
      <w:r>
        <w:rPr>
          <w:b/>
          <w:bCs/>
          <w:i/>
          <w:iCs/>
        </w:rPr>
        <w:t xml:space="preserve"> </w:t>
      </w:r>
      <w:r w:rsidRPr="005C1F7F">
        <w:rPr>
          <w:b/>
          <w:bCs/>
        </w:rPr>
        <w:t>«Перспективное планирование на новый учебный год»</w:t>
      </w:r>
    </w:p>
    <w:p w:rsidR="00BE3426" w:rsidRDefault="00BE3426" w:rsidP="00A467EE">
      <w:pPr>
        <w:pStyle w:val="ListParagraph"/>
        <w:numPr>
          <w:ilvl w:val="0"/>
          <w:numId w:val="3"/>
        </w:numPr>
      </w:pPr>
      <w:r>
        <w:t>Выборы председателя и секретаря педагогического совета</w:t>
      </w:r>
    </w:p>
    <w:p w:rsidR="00BE3426" w:rsidRPr="00A467EE" w:rsidRDefault="00BE3426" w:rsidP="00A467EE">
      <w:pPr>
        <w:pStyle w:val="ListParagraph"/>
        <w:numPr>
          <w:ilvl w:val="0"/>
          <w:numId w:val="3"/>
        </w:numPr>
      </w:pPr>
      <w:r w:rsidRPr="00A467EE">
        <w:t>Форма и содержание – основные ресурсы обновления дополнительного образования: вызовы и решения  - директор Марина Владимировна Белкина</w:t>
      </w:r>
    </w:p>
    <w:p w:rsidR="00BE3426" w:rsidRPr="00A467EE" w:rsidRDefault="00BE3426" w:rsidP="00A467EE">
      <w:pPr>
        <w:pStyle w:val="ListParagraph"/>
        <w:numPr>
          <w:ilvl w:val="0"/>
          <w:numId w:val="3"/>
        </w:numPr>
      </w:pPr>
      <w:r w:rsidRPr="00A467EE">
        <w:t>Организация УВП 2021-2022: анализ, планы, перспективы – заместитель директора по УВР Ольга Владимировна Запорожан</w:t>
      </w:r>
    </w:p>
    <w:p w:rsidR="00BE3426" w:rsidRPr="00A467EE" w:rsidRDefault="00BE3426" w:rsidP="00A467EE">
      <w:pPr>
        <w:pStyle w:val="ListParagraph"/>
        <w:numPr>
          <w:ilvl w:val="0"/>
          <w:numId w:val="3"/>
        </w:numPr>
      </w:pPr>
      <w:r w:rsidRPr="00A467EE">
        <w:t>Об организации работы в системе «Навигатор дополнительного образования в РТ» - заведующая методическим отделом Резеда Рефхатовна</w:t>
      </w:r>
      <w:r>
        <w:t xml:space="preserve"> </w:t>
      </w:r>
      <w:r w:rsidRPr="00A467EE">
        <w:t>Якупова</w:t>
      </w:r>
    </w:p>
    <w:p w:rsidR="00BE3426" w:rsidRPr="00A467EE" w:rsidRDefault="00BE3426" w:rsidP="00A467EE">
      <w:pPr>
        <w:pStyle w:val="ListParagraph"/>
        <w:numPr>
          <w:ilvl w:val="0"/>
          <w:numId w:val="3"/>
        </w:numPr>
      </w:pPr>
      <w:r w:rsidRPr="00A467EE">
        <w:t>Приведение рабочих программ в соответствие с Методическими рекомендациями по реализации «Положения об утверждении порядка разработки и утверждения рабочих программ учебных предметов (курсов)» - заведующая методическим отделом Резеда Рефхатовна</w:t>
      </w:r>
      <w:r>
        <w:t xml:space="preserve"> </w:t>
      </w:r>
      <w:r w:rsidRPr="00A467EE">
        <w:t>Якупова.</w:t>
      </w:r>
    </w:p>
    <w:p w:rsidR="00BE3426" w:rsidRPr="00A467EE" w:rsidRDefault="00BE3426" w:rsidP="00A467EE">
      <w:pPr>
        <w:pStyle w:val="ListParagraph"/>
        <w:numPr>
          <w:ilvl w:val="0"/>
          <w:numId w:val="3"/>
        </w:numPr>
      </w:pPr>
      <w:r w:rsidRPr="00A467EE">
        <w:t>Работа ШМО по направлению совершенствования дополнительных общеобразовательных предпрофессиональных программ и разработки учебно-методических комплексов по предметам – методист Оксана Ринатовна</w:t>
      </w:r>
      <w:r>
        <w:t xml:space="preserve"> </w:t>
      </w:r>
      <w:r w:rsidRPr="00A467EE">
        <w:t>Хамидуллина</w:t>
      </w:r>
    </w:p>
    <w:p w:rsidR="00BE3426" w:rsidRPr="00A467EE" w:rsidRDefault="00BE3426" w:rsidP="00A467EE">
      <w:pPr>
        <w:pStyle w:val="ListParagraph"/>
        <w:numPr>
          <w:ilvl w:val="0"/>
          <w:numId w:val="3"/>
        </w:numPr>
      </w:pPr>
      <w:r w:rsidRPr="00A467EE">
        <w:t>Итоги работы школы в летний период, основные направления работы в 2021-2022 учебном году – заведующая по ВР Гузель Мансуровна</w:t>
      </w:r>
      <w:r>
        <w:t xml:space="preserve"> </w:t>
      </w:r>
      <w:r w:rsidRPr="00A467EE">
        <w:t>Ахметшина</w:t>
      </w:r>
    </w:p>
    <w:p w:rsidR="00BE3426" w:rsidRPr="00A467EE" w:rsidRDefault="00BE3426" w:rsidP="00A467EE">
      <w:pPr>
        <w:pStyle w:val="ListParagraph"/>
        <w:ind w:left="284"/>
        <w:jc w:val="both"/>
      </w:pPr>
    </w:p>
    <w:p w:rsidR="00BE3426" w:rsidRPr="009E4970" w:rsidRDefault="00BE3426" w:rsidP="002F0592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9E4970">
        <w:rPr>
          <w:b/>
          <w:bCs/>
          <w:i/>
          <w:iCs/>
        </w:rPr>
        <w:t>Педсовет №2</w:t>
      </w:r>
      <w:r>
        <w:rPr>
          <w:b/>
          <w:bCs/>
          <w:i/>
          <w:iCs/>
        </w:rPr>
        <w:t xml:space="preserve"> </w:t>
      </w:r>
      <w:r w:rsidRPr="002F0592">
        <w:rPr>
          <w:b/>
          <w:bCs/>
          <w:kern w:val="36"/>
        </w:rPr>
        <w:t>«Программа воспитания как основа проектирования воспитательной деятельности в образовательной организации»</w:t>
      </w:r>
    </w:p>
    <w:p w:rsidR="00BE3426" w:rsidRDefault="00BE3426" w:rsidP="00AA1615">
      <w:pPr>
        <w:pStyle w:val="ListParagraph"/>
        <w:numPr>
          <w:ilvl w:val="0"/>
          <w:numId w:val="14"/>
        </w:numPr>
      </w:pPr>
      <w:r w:rsidRPr="00B77D2F">
        <w:t>Выполнение реш</w:t>
      </w:r>
      <w:r>
        <w:t>ений предыдущего педагогического совета</w:t>
      </w:r>
    </w:p>
    <w:p w:rsidR="00BE3426" w:rsidRDefault="00BE3426" w:rsidP="00AA1615">
      <w:pPr>
        <w:pStyle w:val="ListParagraph"/>
        <w:numPr>
          <w:ilvl w:val="0"/>
          <w:numId w:val="14"/>
        </w:numPr>
      </w:pPr>
      <w:r w:rsidRPr="003C3907">
        <w:rPr>
          <w:kern w:val="36"/>
        </w:rPr>
        <w:t xml:space="preserve">Программа воспитания как основа проектирования воспитательной деятельности в </w:t>
      </w:r>
      <w:r>
        <w:rPr>
          <w:kern w:val="36"/>
        </w:rPr>
        <w:t>в художественной школе</w:t>
      </w:r>
      <w:r>
        <w:t xml:space="preserve"> – Белкина М.В.</w:t>
      </w:r>
    </w:p>
    <w:p w:rsidR="00BE3426" w:rsidRDefault="00BE3426" w:rsidP="00AA1615">
      <w:pPr>
        <w:pStyle w:val="ListParagraph"/>
        <w:numPr>
          <w:ilvl w:val="0"/>
          <w:numId w:val="14"/>
        </w:numPr>
      </w:pPr>
      <w:r>
        <w:rPr>
          <w:rStyle w:val="markedcontent"/>
        </w:rPr>
        <w:t xml:space="preserve">Основные направления воспитательной работы в школе </w:t>
      </w:r>
      <w:r>
        <w:t>– Ахметшина Г.М.</w:t>
      </w:r>
    </w:p>
    <w:p w:rsidR="00BE3426" w:rsidRPr="004E0C4E" w:rsidRDefault="00BE3426" w:rsidP="004E0C4E">
      <w:pPr>
        <w:numPr>
          <w:ilvl w:val="0"/>
          <w:numId w:val="14"/>
        </w:numPr>
        <w:spacing w:line="276" w:lineRule="auto"/>
        <w:jc w:val="both"/>
      </w:pPr>
      <w:r w:rsidRPr="004E0C4E">
        <w:t>Новые требования к составлению рабочих программ с учетом</w:t>
      </w:r>
      <w:r>
        <w:t xml:space="preserve"> </w:t>
      </w:r>
      <w:r w:rsidRPr="004E0C4E">
        <w:rPr>
          <w:kern w:val="24"/>
        </w:rPr>
        <w:t xml:space="preserve">тематического планирования, в том числе с учётом рабочей программы воспитания </w:t>
      </w:r>
      <w:r w:rsidRPr="004E0C4E">
        <w:t>– Якупова Р.Р.</w:t>
      </w:r>
    </w:p>
    <w:p w:rsidR="00BE3426" w:rsidRDefault="00BE3426" w:rsidP="00A467EE">
      <w:pPr>
        <w:pStyle w:val="ListParagraph"/>
      </w:pPr>
    </w:p>
    <w:p w:rsidR="00BE3426" w:rsidRPr="005C1F7F" w:rsidRDefault="00BE3426" w:rsidP="00A467EE">
      <w:pPr>
        <w:pStyle w:val="ListParagraph"/>
        <w:numPr>
          <w:ilvl w:val="0"/>
          <w:numId w:val="1"/>
        </w:numPr>
        <w:rPr>
          <w:b/>
          <w:bCs/>
        </w:rPr>
      </w:pPr>
      <w:r w:rsidRPr="009E4970">
        <w:rPr>
          <w:b/>
          <w:bCs/>
          <w:i/>
          <w:iCs/>
        </w:rPr>
        <w:t>Педсовет №</w:t>
      </w:r>
      <w:r>
        <w:rPr>
          <w:b/>
          <w:bCs/>
          <w:i/>
          <w:iCs/>
        </w:rPr>
        <w:t xml:space="preserve"> </w:t>
      </w:r>
      <w:r w:rsidRPr="009E4970">
        <w:rPr>
          <w:b/>
          <w:bCs/>
          <w:i/>
          <w:iCs/>
        </w:rPr>
        <w:t>3</w:t>
      </w:r>
      <w:r w:rsidRPr="002F0592">
        <w:rPr>
          <w:b/>
          <w:bCs/>
        </w:rPr>
        <w:t>«Совершенствование программно-методического обеспечения. Итоги, анализ, планирование»</w:t>
      </w:r>
    </w:p>
    <w:p w:rsidR="00BE3426" w:rsidRDefault="00BE3426" w:rsidP="00A467EE">
      <w:pPr>
        <w:pStyle w:val="ListParagraph"/>
        <w:numPr>
          <w:ilvl w:val="0"/>
          <w:numId w:val="4"/>
        </w:numPr>
      </w:pPr>
      <w:r w:rsidRPr="00B77D2F">
        <w:t>Выполнение реш</w:t>
      </w:r>
      <w:r>
        <w:t>ений предыдущего педагогического совета</w:t>
      </w:r>
    </w:p>
    <w:p w:rsidR="00BE3426" w:rsidRDefault="00BE3426" w:rsidP="00A467EE">
      <w:pPr>
        <w:pStyle w:val="ListParagraph"/>
        <w:numPr>
          <w:ilvl w:val="0"/>
          <w:numId w:val="4"/>
        </w:numPr>
      </w:pPr>
      <w:r>
        <w:t xml:space="preserve">Программно-методическое обеспечение: анализ, планирование </w:t>
      </w:r>
      <w:r w:rsidRPr="00A467EE">
        <w:t xml:space="preserve"> – Хамидуллина О.Р.</w:t>
      </w:r>
    </w:p>
    <w:p w:rsidR="00BE3426" w:rsidRPr="00A467EE" w:rsidRDefault="00BE3426" w:rsidP="00A467EE">
      <w:pPr>
        <w:pStyle w:val="ListParagraph"/>
        <w:numPr>
          <w:ilvl w:val="0"/>
          <w:numId w:val="4"/>
        </w:numPr>
      </w:pPr>
      <w:r>
        <w:t>Анализ работы ШМО за первое полугодие – Акрамова Г.Р.</w:t>
      </w:r>
    </w:p>
    <w:p w:rsidR="00BE3426" w:rsidRPr="00A467EE" w:rsidRDefault="00BE3426" w:rsidP="00A467EE">
      <w:pPr>
        <w:pStyle w:val="ListParagraph"/>
        <w:numPr>
          <w:ilvl w:val="0"/>
          <w:numId w:val="4"/>
        </w:numPr>
      </w:pPr>
      <w:r w:rsidRPr="00A467EE">
        <w:t>Анализ методической работы – Якупова Р.Р.</w:t>
      </w:r>
    </w:p>
    <w:p w:rsidR="00BE3426" w:rsidRDefault="00BE3426" w:rsidP="002A0D0D">
      <w:pPr>
        <w:pStyle w:val="ListParagraph"/>
        <w:ind w:left="360"/>
      </w:pPr>
    </w:p>
    <w:p w:rsidR="00BE3426" w:rsidRPr="002A0D0D" w:rsidRDefault="00BE3426" w:rsidP="002A0D0D">
      <w:pPr>
        <w:pStyle w:val="ListParagraph"/>
        <w:numPr>
          <w:ilvl w:val="0"/>
          <w:numId w:val="1"/>
        </w:numPr>
      </w:pPr>
      <w:r w:rsidRPr="009E4970">
        <w:rPr>
          <w:b/>
          <w:bCs/>
          <w:i/>
          <w:iCs/>
        </w:rPr>
        <w:t>Педсовет №4</w:t>
      </w:r>
      <w:r>
        <w:rPr>
          <w:b/>
          <w:bCs/>
          <w:i/>
          <w:iCs/>
        </w:rPr>
        <w:t xml:space="preserve"> </w:t>
      </w:r>
      <w:r w:rsidRPr="002A0D0D">
        <w:rPr>
          <w:b/>
          <w:bCs/>
        </w:rPr>
        <w:t>«Самообразование – одна из форм повышения профессионального мастерства педагога в целях повышения качества образования в школе»</w:t>
      </w:r>
    </w:p>
    <w:p w:rsidR="00BE3426" w:rsidRDefault="00BE3426" w:rsidP="002A0D0D">
      <w:pPr>
        <w:pStyle w:val="ListParagraph"/>
        <w:numPr>
          <w:ilvl w:val="0"/>
          <w:numId w:val="16"/>
        </w:numPr>
      </w:pPr>
      <w:r w:rsidRPr="00B77D2F">
        <w:t>Выполнение реш</w:t>
      </w:r>
      <w:r>
        <w:t>ений предыдущего педагогического совета</w:t>
      </w:r>
    </w:p>
    <w:p w:rsidR="00BE3426" w:rsidRPr="00A75DF7" w:rsidRDefault="00BE3426" w:rsidP="00A75DF7">
      <w:pPr>
        <w:pStyle w:val="ListParagraph"/>
        <w:numPr>
          <w:ilvl w:val="0"/>
          <w:numId w:val="16"/>
        </w:numPr>
      </w:pPr>
      <w:r w:rsidRPr="00A75DF7">
        <w:t>Повышени</w:t>
      </w:r>
      <w:r>
        <w:t>е</w:t>
      </w:r>
      <w:r w:rsidRPr="00A75DF7">
        <w:t xml:space="preserve"> профессионального мастерства педагога в целях повышения качества образования в школе</w:t>
      </w:r>
      <w:r>
        <w:t xml:space="preserve"> – Хамидуллина О.Р.</w:t>
      </w:r>
    </w:p>
    <w:p w:rsidR="00BE3426" w:rsidRPr="003B4A45" w:rsidRDefault="00BE3426" w:rsidP="00A75DF7">
      <w:pPr>
        <w:pStyle w:val="ListParagraph"/>
        <w:numPr>
          <w:ilvl w:val="0"/>
          <w:numId w:val="16"/>
        </w:numPr>
      </w:pPr>
      <w:r>
        <w:t>Из опыта работы педагогов по самообразованию – Назарова С.Г., Паньшева И.А.</w:t>
      </w:r>
    </w:p>
    <w:p w:rsidR="00BE3426" w:rsidRPr="00A75DF7" w:rsidRDefault="00BE3426" w:rsidP="003B4A45">
      <w:pPr>
        <w:pStyle w:val="ListParagraph"/>
        <w:ind w:left="540"/>
      </w:pPr>
    </w:p>
    <w:p w:rsidR="00BE3426" w:rsidRPr="009E4970" w:rsidRDefault="00BE3426" w:rsidP="00A467EE">
      <w:pPr>
        <w:pStyle w:val="ListParagraph"/>
        <w:numPr>
          <w:ilvl w:val="0"/>
          <w:numId w:val="1"/>
        </w:numPr>
        <w:rPr>
          <w:b/>
          <w:bCs/>
        </w:rPr>
      </w:pPr>
      <w:r w:rsidRPr="009E4970">
        <w:rPr>
          <w:b/>
          <w:bCs/>
          <w:i/>
          <w:iCs/>
        </w:rPr>
        <w:t>Педсовет №</w:t>
      </w:r>
      <w:r>
        <w:rPr>
          <w:b/>
          <w:bCs/>
          <w:i/>
          <w:iCs/>
        </w:rPr>
        <w:t>5</w:t>
      </w:r>
      <w:r w:rsidRPr="009E4970">
        <w:rPr>
          <w:b/>
          <w:bCs/>
        </w:rPr>
        <w:t xml:space="preserve"> «Допуск обучающихся к выпускным экзаменам»</w:t>
      </w:r>
    </w:p>
    <w:p w:rsidR="00BE3426" w:rsidRPr="005C1F7F" w:rsidRDefault="00BE3426" w:rsidP="00F26C75">
      <w:pPr>
        <w:numPr>
          <w:ilvl w:val="0"/>
          <w:numId w:val="9"/>
        </w:numPr>
      </w:pPr>
      <w:r w:rsidRPr="00B77D2F">
        <w:t>Выполнение реш</w:t>
      </w:r>
      <w:r>
        <w:t>ений предыдущего педагогического совета</w:t>
      </w:r>
    </w:p>
    <w:p w:rsidR="00BE3426" w:rsidRPr="000F14F9" w:rsidRDefault="00BE3426" w:rsidP="00F26C75">
      <w:pPr>
        <w:numPr>
          <w:ilvl w:val="0"/>
          <w:numId w:val="9"/>
        </w:numPr>
      </w:pPr>
      <w:r w:rsidRPr="000F14F9">
        <w:t>О порядке проведения промежуточной аттестации обучающихся 1-7 классов по семилетнему обучению, 1-4 классов по четырехлетнему обучению и классов ран</w:t>
      </w:r>
      <w:r>
        <w:t>ней профессиональной ориентации – Запорожан О.В.</w:t>
      </w:r>
    </w:p>
    <w:p w:rsidR="00BE3426" w:rsidRPr="000F14F9" w:rsidRDefault="00BE3426" w:rsidP="00F26C75">
      <w:pPr>
        <w:numPr>
          <w:ilvl w:val="0"/>
          <w:numId w:val="9"/>
        </w:numPr>
      </w:pPr>
      <w:r w:rsidRPr="000F14F9">
        <w:t>Анализ выполнения программы по предметам, промежуточной аттестации, успеваемости по предметам обучающихся выпускных классов.</w:t>
      </w:r>
    </w:p>
    <w:p w:rsidR="00BE3426" w:rsidRPr="000F14F9" w:rsidRDefault="00BE3426" w:rsidP="00F26C75">
      <w:pPr>
        <w:numPr>
          <w:ilvl w:val="0"/>
          <w:numId w:val="9"/>
        </w:numPr>
      </w:pPr>
      <w:r w:rsidRPr="000F14F9">
        <w:t>О допуске обучающихся 4 классов по четырехлетнему обучению к итоговой аттестации по завершении обучения и воспитания художественной школы.</w:t>
      </w:r>
    </w:p>
    <w:p w:rsidR="00BE3426" w:rsidRPr="000F14F9" w:rsidRDefault="00BE3426" w:rsidP="00F26C75">
      <w:pPr>
        <w:numPr>
          <w:ilvl w:val="0"/>
          <w:numId w:val="9"/>
        </w:numPr>
      </w:pPr>
      <w:r w:rsidRPr="000F14F9">
        <w:t>О допуске обучающихся 7 классов по семилетнему обучению к итоговой аттестации по завершении обучения и воспитания художественной школы.</w:t>
      </w:r>
    </w:p>
    <w:p w:rsidR="00BE3426" w:rsidRPr="000F14F9" w:rsidRDefault="00BE3426" w:rsidP="00F26C75">
      <w:pPr>
        <w:numPr>
          <w:ilvl w:val="0"/>
          <w:numId w:val="9"/>
        </w:numPr>
      </w:pPr>
      <w:r w:rsidRPr="000F14F9">
        <w:t>О допуске обучающихся ранней профессиональной ориентации к выпускным экзаменам по завершении обучения и воспитания художественной школы.</w:t>
      </w:r>
    </w:p>
    <w:p w:rsidR="00BE3426" w:rsidRPr="000F14F9" w:rsidRDefault="00BE3426" w:rsidP="00F26C75">
      <w:pPr>
        <w:numPr>
          <w:ilvl w:val="0"/>
          <w:numId w:val="9"/>
        </w:numPr>
      </w:pPr>
      <w:r w:rsidRPr="000F14F9">
        <w:t>Принятие формы бланка свидетельства об окончании художественной школы.</w:t>
      </w:r>
    </w:p>
    <w:p w:rsidR="00BE3426" w:rsidRDefault="00BE3426" w:rsidP="00F26C75">
      <w:pPr>
        <w:numPr>
          <w:ilvl w:val="0"/>
          <w:numId w:val="9"/>
        </w:numPr>
      </w:pPr>
      <w:r w:rsidRPr="000F14F9">
        <w:t>Отчеты по итогам работы 3 четверти, работы на весенних каникулах, итоги тематическ</w:t>
      </w:r>
      <w:r>
        <w:t>ого контроля в старших классах.</w:t>
      </w:r>
    </w:p>
    <w:p w:rsidR="00BE3426" w:rsidRPr="000F14F9" w:rsidRDefault="00BE3426" w:rsidP="002F0592">
      <w:pPr>
        <w:ind w:left="720"/>
      </w:pPr>
    </w:p>
    <w:p w:rsidR="00BE3426" w:rsidRDefault="00BE3426" w:rsidP="003B4A45">
      <w:pPr>
        <w:numPr>
          <w:ilvl w:val="0"/>
          <w:numId w:val="1"/>
        </w:numPr>
        <w:rPr>
          <w:b/>
          <w:bCs/>
        </w:rPr>
      </w:pPr>
      <w:r w:rsidRPr="009E4970">
        <w:rPr>
          <w:b/>
          <w:bCs/>
          <w:i/>
          <w:iCs/>
        </w:rPr>
        <w:t>Педсовет №</w:t>
      </w:r>
      <w:r>
        <w:rPr>
          <w:b/>
          <w:bCs/>
          <w:i/>
          <w:iCs/>
        </w:rPr>
        <w:t>6</w:t>
      </w:r>
      <w:r w:rsidRPr="005C1F7F">
        <w:rPr>
          <w:b/>
          <w:bCs/>
        </w:rPr>
        <w:t xml:space="preserve">«Выдача документов об образовании художественной школы и </w:t>
      </w:r>
    </w:p>
    <w:p w:rsidR="00BE3426" w:rsidRPr="005C1F7F" w:rsidRDefault="00BE3426" w:rsidP="003B4A45">
      <w:pPr>
        <w:rPr>
          <w:b/>
          <w:bCs/>
        </w:rPr>
      </w:pPr>
      <w:r>
        <w:rPr>
          <w:b/>
          <w:bCs/>
        </w:rPr>
        <w:t xml:space="preserve">            </w:t>
      </w:r>
      <w:r w:rsidRPr="005C1F7F">
        <w:rPr>
          <w:b/>
          <w:bCs/>
        </w:rPr>
        <w:t>отчислении в связи</w:t>
      </w:r>
      <w:r>
        <w:rPr>
          <w:b/>
          <w:bCs/>
        </w:rPr>
        <w:t xml:space="preserve"> </w:t>
      </w:r>
      <w:r w:rsidRPr="005C1F7F">
        <w:rPr>
          <w:b/>
          <w:bCs/>
        </w:rPr>
        <w:t>с окончанием курса обучения художественной школы»</w:t>
      </w:r>
    </w:p>
    <w:p w:rsidR="00BE3426" w:rsidRPr="00B77D2F" w:rsidRDefault="00BE3426" w:rsidP="005C1F7F">
      <w:pPr>
        <w:numPr>
          <w:ilvl w:val="0"/>
          <w:numId w:val="11"/>
        </w:numPr>
      </w:pPr>
      <w:r w:rsidRPr="00B77D2F">
        <w:t>Выполнение реш</w:t>
      </w:r>
      <w:r>
        <w:t xml:space="preserve">ений предыдущего педагогического совета </w:t>
      </w:r>
    </w:p>
    <w:p w:rsidR="00BE3426" w:rsidRPr="00B77D2F" w:rsidRDefault="00BE3426" w:rsidP="005C1F7F">
      <w:pPr>
        <w:pStyle w:val="1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77D2F">
        <w:rPr>
          <w:rFonts w:ascii="Times New Roman" w:hAnsi="Times New Roman" w:cs="Times New Roman"/>
          <w:sz w:val="24"/>
          <w:szCs w:val="24"/>
        </w:rPr>
        <w:t>Анализ результатов итоговой аттестации выпускников 4, 7 и класса ран</w:t>
      </w:r>
      <w:r>
        <w:rPr>
          <w:rFonts w:ascii="Times New Roman" w:hAnsi="Times New Roman" w:cs="Times New Roman"/>
          <w:sz w:val="24"/>
          <w:szCs w:val="24"/>
        </w:rPr>
        <w:t>ней профессиональной ориентации – Запорожан О.В.</w:t>
      </w:r>
    </w:p>
    <w:p w:rsidR="00BE3426" w:rsidRPr="00B77D2F" w:rsidRDefault="00BE3426" w:rsidP="005C1F7F">
      <w:pPr>
        <w:numPr>
          <w:ilvl w:val="0"/>
          <w:numId w:val="11"/>
        </w:numPr>
        <w:jc w:val="both"/>
      </w:pPr>
      <w:r w:rsidRPr="00B77D2F">
        <w:t>О выдаче документов об образовании художественной школы и отчислении в связи с окончанием курса обучения по четырехлетнему обучению художественной школы.</w:t>
      </w:r>
    </w:p>
    <w:p w:rsidR="00BE3426" w:rsidRPr="00B77D2F" w:rsidRDefault="00BE3426" w:rsidP="005C1F7F">
      <w:pPr>
        <w:numPr>
          <w:ilvl w:val="0"/>
          <w:numId w:val="11"/>
        </w:numPr>
        <w:jc w:val="both"/>
      </w:pPr>
      <w:r w:rsidRPr="00B77D2F">
        <w:t>О выдаче документов об образовании художественной школы и отчислении в связи с окончанием курса обучения по семилетнему обучению художественной школы.</w:t>
      </w:r>
    </w:p>
    <w:p w:rsidR="00BE3426" w:rsidRPr="00B77D2F" w:rsidRDefault="00BE3426" w:rsidP="005C1F7F">
      <w:pPr>
        <w:numPr>
          <w:ilvl w:val="0"/>
          <w:numId w:val="11"/>
        </w:numPr>
        <w:jc w:val="both"/>
      </w:pPr>
      <w:r w:rsidRPr="00B77D2F">
        <w:t>«О выдаче документов об образовании художественной школы и отчислении в связи с окончанием курса обучения художественной школы ранней профессиональной ориентации»</w:t>
      </w:r>
    </w:p>
    <w:p w:rsidR="00BE3426" w:rsidRDefault="00BE3426" w:rsidP="00A467EE">
      <w:pPr>
        <w:pStyle w:val="ListParagraph"/>
      </w:pPr>
    </w:p>
    <w:p w:rsidR="00BE3426" w:rsidRPr="009E4970" w:rsidRDefault="00BE3426" w:rsidP="003B4A45">
      <w:pPr>
        <w:pStyle w:val="ListParagraph"/>
        <w:numPr>
          <w:ilvl w:val="0"/>
          <w:numId w:val="1"/>
        </w:numPr>
        <w:rPr>
          <w:b/>
          <w:bCs/>
        </w:rPr>
      </w:pPr>
      <w:r w:rsidRPr="009E4970">
        <w:rPr>
          <w:b/>
          <w:bCs/>
          <w:i/>
          <w:iCs/>
        </w:rPr>
        <w:t>Педсовет №</w:t>
      </w:r>
      <w:r>
        <w:rPr>
          <w:b/>
          <w:bCs/>
          <w:i/>
          <w:iCs/>
        </w:rPr>
        <w:t>7</w:t>
      </w:r>
      <w:r w:rsidRPr="009E4970">
        <w:rPr>
          <w:b/>
          <w:bCs/>
        </w:rPr>
        <w:t xml:space="preserve"> «Итоги учебного года: анализ, перспективы, цели и задачи»</w:t>
      </w:r>
    </w:p>
    <w:p w:rsidR="00BE3426" w:rsidRDefault="00BE3426" w:rsidP="00A467EE">
      <w:pPr>
        <w:pStyle w:val="ListParagraph"/>
        <w:numPr>
          <w:ilvl w:val="0"/>
          <w:numId w:val="6"/>
        </w:numPr>
      </w:pPr>
      <w:r w:rsidRPr="00B77D2F">
        <w:t>Выполнение реш</w:t>
      </w:r>
      <w:r>
        <w:t>ений предыдущего педагогического совета</w:t>
      </w:r>
    </w:p>
    <w:p w:rsidR="00BE3426" w:rsidRPr="00A467EE" w:rsidRDefault="00BE3426" w:rsidP="00A467EE">
      <w:pPr>
        <w:pStyle w:val="ListParagraph"/>
        <w:numPr>
          <w:ilvl w:val="0"/>
          <w:numId w:val="6"/>
        </w:numPr>
      </w:pPr>
      <w:r w:rsidRPr="00A467EE">
        <w:t>Выполнение поставленных задач перед коллективом - Белкина М.В.</w:t>
      </w:r>
    </w:p>
    <w:p w:rsidR="00BE3426" w:rsidRPr="00A467EE" w:rsidRDefault="00BE3426" w:rsidP="00A467EE">
      <w:pPr>
        <w:pStyle w:val="ListParagraph"/>
        <w:numPr>
          <w:ilvl w:val="0"/>
          <w:numId w:val="6"/>
        </w:numPr>
      </w:pPr>
      <w:r w:rsidRPr="00A467EE">
        <w:t>Утверждение перевода обучающихся в следующий класс. Итоги выпуска 202</w:t>
      </w:r>
      <w:r>
        <w:t>1</w:t>
      </w:r>
      <w:r w:rsidRPr="00A467EE">
        <w:t>-202</w:t>
      </w:r>
      <w:r>
        <w:t>2</w:t>
      </w:r>
      <w:r w:rsidRPr="00A467EE">
        <w:t xml:space="preserve"> учебного года - Запорожан О.В. </w:t>
      </w:r>
    </w:p>
    <w:p w:rsidR="00BE3426" w:rsidRPr="00A467EE" w:rsidRDefault="00BE3426" w:rsidP="00A467EE">
      <w:pPr>
        <w:pStyle w:val="ListParagraph"/>
        <w:numPr>
          <w:ilvl w:val="0"/>
          <w:numId w:val="6"/>
        </w:numPr>
      </w:pPr>
      <w:r w:rsidRPr="00A467EE">
        <w:t>Методическая деятельность. Якупова Р.Р., Хамидуллина О.Р.</w:t>
      </w:r>
    </w:p>
    <w:p w:rsidR="00BE3426" w:rsidRPr="00A467EE" w:rsidRDefault="00BE3426" w:rsidP="00A467EE">
      <w:pPr>
        <w:pStyle w:val="ListParagraph"/>
        <w:numPr>
          <w:ilvl w:val="0"/>
          <w:numId w:val="6"/>
        </w:numPr>
      </w:pPr>
      <w:r w:rsidRPr="00A467EE">
        <w:t>Планирование работы на летний период. Ахметшина Г.М. Разное</w:t>
      </w:r>
    </w:p>
    <w:p w:rsidR="00BE3426" w:rsidRDefault="00BE3426" w:rsidP="00A467EE">
      <w:pPr>
        <w:pStyle w:val="ListParagraph"/>
        <w:ind w:left="284"/>
        <w:jc w:val="both"/>
      </w:pPr>
    </w:p>
    <w:sectPr w:rsidR="00BE3426" w:rsidSect="00AA019B"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929B7"/>
    <w:multiLevelType w:val="hybridMultilevel"/>
    <w:tmpl w:val="F030FC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5C5778D"/>
    <w:multiLevelType w:val="hybridMultilevel"/>
    <w:tmpl w:val="17F0A7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B590829"/>
    <w:multiLevelType w:val="hybridMultilevel"/>
    <w:tmpl w:val="4CA274A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0C560257"/>
    <w:multiLevelType w:val="hybridMultilevel"/>
    <w:tmpl w:val="F62E0340"/>
    <w:lvl w:ilvl="0" w:tplc="091496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06A1BF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145CE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DF6E2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2A07D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C4383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A020D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92DF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C57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075D4A"/>
    <w:multiLevelType w:val="hybridMultilevel"/>
    <w:tmpl w:val="4D16CB0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5">
    <w:nsid w:val="1D71226B"/>
    <w:multiLevelType w:val="hybridMultilevel"/>
    <w:tmpl w:val="11FAF5B6"/>
    <w:lvl w:ilvl="0" w:tplc="DC903AF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F26A8A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84D8BFA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12D85A42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E9BC64B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4DAE98CE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7F7089F0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3A1CBDAC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07267CFE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FE5495A"/>
    <w:multiLevelType w:val="hybridMultilevel"/>
    <w:tmpl w:val="5C3CC92E"/>
    <w:lvl w:ilvl="0" w:tplc="8028F0F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5C1AB5"/>
    <w:multiLevelType w:val="hybridMultilevel"/>
    <w:tmpl w:val="8CB0D85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29D91775"/>
    <w:multiLevelType w:val="hybridMultilevel"/>
    <w:tmpl w:val="4B58DE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331B84"/>
    <w:multiLevelType w:val="hybridMultilevel"/>
    <w:tmpl w:val="74DC8D18"/>
    <w:lvl w:ilvl="0" w:tplc="041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3DF5158B"/>
    <w:multiLevelType w:val="hybridMultilevel"/>
    <w:tmpl w:val="2E4A1D3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1">
    <w:nsid w:val="537E5712"/>
    <w:multiLevelType w:val="hybridMultilevel"/>
    <w:tmpl w:val="3A02AC28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54A742FE"/>
    <w:multiLevelType w:val="hybridMultilevel"/>
    <w:tmpl w:val="AE52F9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A35E3F"/>
    <w:multiLevelType w:val="hybridMultilevel"/>
    <w:tmpl w:val="AADAE6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8541B0"/>
    <w:multiLevelType w:val="hybridMultilevel"/>
    <w:tmpl w:val="908001F2"/>
    <w:lvl w:ilvl="0" w:tplc="165E7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DFE0F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7A06D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B442BB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486A3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A2DE3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CCE6E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FAD7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36E55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C5548DA"/>
    <w:multiLevelType w:val="hybridMultilevel"/>
    <w:tmpl w:val="7D36DD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7D5F755C"/>
    <w:multiLevelType w:val="hybridMultilevel"/>
    <w:tmpl w:val="442CAE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13"/>
  </w:num>
  <w:num w:numId="5">
    <w:abstractNumId w:val="14"/>
  </w:num>
  <w:num w:numId="6">
    <w:abstractNumId w:val="12"/>
  </w:num>
  <w:num w:numId="7">
    <w:abstractNumId w:val="6"/>
  </w:num>
  <w:num w:numId="8">
    <w:abstractNumId w:val="10"/>
  </w:num>
  <w:num w:numId="9">
    <w:abstractNumId w:val="0"/>
  </w:num>
  <w:num w:numId="10">
    <w:abstractNumId w:val="8"/>
  </w:num>
  <w:num w:numId="11">
    <w:abstractNumId w:val="16"/>
  </w:num>
  <w:num w:numId="12">
    <w:abstractNumId w:val="7"/>
  </w:num>
  <w:num w:numId="13">
    <w:abstractNumId w:val="4"/>
  </w:num>
  <w:num w:numId="14">
    <w:abstractNumId w:val="15"/>
  </w:num>
  <w:num w:numId="15">
    <w:abstractNumId w:val="5"/>
  </w:num>
  <w:num w:numId="16">
    <w:abstractNumId w:val="2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6314"/>
    <w:rsid w:val="00020D03"/>
    <w:rsid w:val="000F14F9"/>
    <w:rsid w:val="00106F57"/>
    <w:rsid w:val="00205D37"/>
    <w:rsid w:val="002301CF"/>
    <w:rsid w:val="00243063"/>
    <w:rsid w:val="00274FCA"/>
    <w:rsid w:val="002A0D0D"/>
    <w:rsid w:val="002B4355"/>
    <w:rsid w:val="002D0ECA"/>
    <w:rsid w:val="002F0592"/>
    <w:rsid w:val="002F5C63"/>
    <w:rsid w:val="00377752"/>
    <w:rsid w:val="003B4A45"/>
    <w:rsid w:val="003C3907"/>
    <w:rsid w:val="00474B77"/>
    <w:rsid w:val="004E0C4E"/>
    <w:rsid w:val="00572163"/>
    <w:rsid w:val="005C1F7F"/>
    <w:rsid w:val="006071FD"/>
    <w:rsid w:val="00665378"/>
    <w:rsid w:val="006723D4"/>
    <w:rsid w:val="007466E5"/>
    <w:rsid w:val="00881BBA"/>
    <w:rsid w:val="008A1EC7"/>
    <w:rsid w:val="008C1D66"/>
    <w:rsid w:val="0097501E"/>
    <w:rsid w:val="009E4970"/>
    <w:rsid w:val="00A467EE"/>
    <w:rsid w:val="00A75DF7"/>
    <w:rsid w:val="00AA019B"/>
    <w:rsid w:val="00AA1615"/>
    <w:rsid w:val="00AB1C64"/>
    <w:rsid w:val="00AE6576"/>
    <w:rsid w:val="00B16314"/>
    <w:rsid w:val="00B72F6E"/>
    <w:rsid w:val="00B77D2F"/>
    <w:rsid w:val="00BE0E3B"/>
    <w:rsid w:val="00BE3426"/>
    <w:rsid w:val="00BF6B83"/>
    <w:rsid w:val="00BF7936"/>
    <w:rsid w:val="00D618BB"/>
    <w:rsid w:val="00DC56B7"/>
    <w:rsid w:val="00F2580E"/>
    <w:rsid w:val="00F26C75"/>
    <w:rsid w:val="00F37DEB"/>
    <w:rsid w:val="00FB1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19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aliases w:val="Обычный (Web)"/>
    <w:basedOn w:val="Normal"/>
    <w:uiPriority w:val="99"/>
    <w:rsid w:val="00AA019B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99"/>
    <w:qFormat/>
    <w:rsid w:val="00A467EE"/>
    <w:pPr>
      <w:ind w:left="720"/>
    </w:pPr>
  </w:style>
  <w:style w:type="paragraph" w:customStyle="1" w:styleId="2">
    <w:name w:val="Знак2"/>
    <w:basedOn w:val="Normal"/>
    <w:uiPriority w:val="99"/>
    <w:rsid w:val="00243063"/>
    <w:pPr>
      <w:spacing w:after="160" w:line="240" w:lineRule="exact"/>
    </w:pPr>
    <w:rPr>
      <w:rFonts w:ascii="Verdana" w:eastAsia="Calibri" w:hAnsi="Verdana" w:cs="Verdana"/>
      <w:sz w:val="20"/>
      <w:szCs w:val="20"/>
      <w:lang w:val="en-US" w:eastAsia="en-US"/>
    </w:rPr>
  </w:style>
  <w:style w:type="paragraph" w:customStyle="1" w:styleId="1">
    <w:name w:val="Абзац списка1"/>
    <w:basedOn w:val="Normal"/>
    <w:uiPriority w:val="99"/>
    <w:rsid w:val="00243063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markedcontent">
    <w:name w:val="markedcontent"/>
    <w:basedOn w:val="DefaultParagraphFont"/>
    <w:uiPriority w:val="99"/>
    <w:rsid w:val="00AA16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7126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6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12617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12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12616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616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616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616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617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180</TotalTime>
  <Pages>3</Pages>
  <Words>846</Words>
  <Characters>4823</Characters>
  <Application>Microsoft Office Outlook</Application>
  <DocSecurity>0</DocSecurity>
  <Lines>0</Lines>
  <Paragraphs>0</Paragraphs>
  <ScaleCrop>false</ScaleCrop>
  <Company>Tr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Методический</dc:creator>
  <cp:keywords/>
  <dc:description/>
  <cp:lastModifiedBy>Plant User</cp:lastModifiedBy>
  <cp:revision>16</cp:revision>
  <dcterms:created xsi:type="dcterms:W3CDTF">2021-11-19T07:01:00Z</dcterms:created>
  <dcterms:modified xsi:type="dcterms:W3CDTF">2021-12-03T06:48:00Z</dcterms:modified>
</cp:coreProperties>
</file>